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682EA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 style="mso-next-textbox:#Text Box 344">
                      <w:txbxContent>
                        <w:p w:rsidR="00674E0C" w:rsidRPr="00854BDF" w:rsidRDefault="00674E0C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 style="mso-next-textbox:#Text Box 2">
                        <w:txbxContent>
                          <w:p w:rsidR="00674E0C" w:rsidRPr="00B75F2B" w:rsidRDefault="007702E5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worked on the master bedroom and finished it.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674E0C" w:rsidRDefault="00674E0C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674E0C" w:rsidRPr="00B75F2B" w:rsidRDefault="00674E0C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674E0C" w:rsidRPr="00B75F2B" w:rsidRDefault="00674E0C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674E0C" w:rsidRPr="00A74C38" w:rsidRDefault="007702E5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 worked on my dream house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674E0C" w:rsidRPr="00854BDF" w:rsidRDefault="00674E0C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674E0C" w:rsidRDefault="00674E0C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B75F2B" w:rsidRDefault="007702E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also finished the master bathroom and closets.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A74C38" w:rsidRDefault="007702E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for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674E0C" w:rsidRPr="00B75F2B" w:rsidRDefault="007702E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putting things in the interior rooms.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674E0C" w:rsidRPr="00B75F2B" w:rsidRDefault="00674E0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 style="mso-next-textbox:#Text Box 448">
                      <w:txbxContent>
                        <w:p w:rsidR="00674E0C" w:rsidRPr="00854BDF" w:rsidRDefault="00674E0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674E0C" w:rsidRPr="00B75F2B" w:rsidRDefault="007702E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finished all of the interior items for my first floor.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674E0C" w:rsidRDefault="00674E0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674E0C" w:rsidRPr="00A74C38" w:rsidRDefault="007702E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Continued working on my dream house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674E0C" w:rsidRPr="00854BDF" w:rsidRDefault="00674E0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A74C38" w:rsidRDefault="007702E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for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B8225C" w:rsidRPr="00B75F2B" w:rsidRDefault="007702E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placing interior items again.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 style="mso-next-textbox:#Text Box 469">
                      <w:txbxContent>
                        <w:p w:rsidR="00674E0C" w:rsidRPr="00854BDF" w:rsidRDefault="00674E0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674E0C" w:rsidRPr="00B75F2B" w:rsidRDefault="00674E0C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674E0C" w:rsidRDefault="00674E0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674E0C" w:rsidRPr="00A74C38" w:rsidRDefault="00BF187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Not here.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674E0C" w:rsidRPr="00854BDF" w:rsidRDefault="00674E0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674E0C" w:rsidRPr="00A74C38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 style="mso-next-textbox:#Text Box 490">
                      <w:txbxContent>
                        <w:p w:rsidR="00674E0C" w:rsidRPr="00854BDF" w:rsidRDefault="00674E0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674E0C" w:rsidRPr="00B75F2B" w:rsidRDefault="00BF187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finished all items for the second floor.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674E0C" w:rsidRDefault="00674E0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674E0C" w:rsidRPr="00A74C38" w:rsidRDefault="00BF187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2</w:t>
                                </w:r>
                                <w:r w:rsidRPr="00BF1871">
                                  <w:rPr>
                                    <w:sz w:val="20"/>
                                    <w:vertAlign w:val="superscript"/>
                                  </w:rPr>
                                  <w:t>nd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floor interior items.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674E0C" w:rsidRPr="00854BDF" w:rsidRDefault="00674E0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B75F2B" w:rsidRDefault="00BF187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exterior trees, bushes, sidewalks, and driveway.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A74C38" w:rsidRDefault="00BF187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for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BF187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placed items in all of the rooms on the 2</w:t>
                                  </w:r>
                                  <w:r w:rsidRPr="00BF1871">
                                    <w:rPr>
                                      <w:sz w:val="20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floor.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 style="mso-next-textbox:#Text Box 511">
                      <w:txbxContent>
                        <w:p w:rsidR="00674E0C" w:rsidRPr="00854BDF" w:rsidRDefault="00674E0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674E0C" w:rsidRPr="00B75F2B" w:rsidRDefault="00674E0C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674E0C" w:rsidRDefault="00674E0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674E0C" w:rsidRPr="00B75F2B" w:rsidRDefault="00674E0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674E0C" w:rsidRPr="00A74C38" w:rsidRDefault="00AD065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Sponsorships.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674E0C" w:rsidRPr="00854BDF" w:rsidRDefault="00674E0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674E0C" w:rsidRDefault="00674E0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674E0C" w:rsidRPr="00A74C38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674E0C" w:rsidRPr="00B75F2B" w:rsidRDefault="00674E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16A43"/>
    <w:rsid w:val="00047CC2"/>
    <w:rsid w:val="00065BBA"/>
    <w:rsid w:val="000705D0"/>
    <w:rsid w:val="000C037D"/>
    <w:rsid w:val="00122854"/>
    <w:rsid w:val="00153600"/>
    <w:rsid w:val="00166B80"/>
    <w:rsid w:val="00185F59"/>
    <w:rsid w:val="001936F3"/>
    <w:rsid w:val="001A258B"/>
    <w:rsid w:val="001B3E81"/>
    <w:rsid w:val="00221640"/>
    <w:rsid w:val="00240EE8"/>
    <w:rsid w:val="00260DF3"/>
    <w:rsid w:val="002718D0"/>
    <w:rsid w:val="00275CBE"/>
    <w:rsid w:val="002A1128"/>
    <w:rsid w:val="002A40D9"/>
    <w:rsid w:val="002F2CF4"/>
    <w:rsid w:val="00354807"/>
    <w:rsid w:val="003D7ADD"/>
    <w:rsid w:val="003F3263"/>
    <w:rsid w:val="004135F1"/>
    <w:rsid w:val="00446361"/>
    <w:rsid w:val="00462DB8"/>
    <w:rsid w:val="00521C7F"/>
    <w:rsid w:val="005C75B0"/>
    <w:rsid w:val="005E04D0"/>
    <w:rsid w:val="005F79BA"/>
    <w:rsid w:val="006300AF"/>
    <w:rsid w:val="00674E0C"/>
    <w:rsid w:val="00682EA9"/>
    <w:rsid w:val="00762DD7"/>
    <w:rsid w:val="0076674B"/>
    <w:rsid w:val="007702E5"/>
    <w:rsid w:val="007E0660"/>
    <w:rsid w:val="00854BDF"/>
    <w:rsid w:val="008B2534"/>
    <w:rsid w:val="008D4016"/>
    <w:rsid w:val="008F3230"/>
    <w:rsid w:val="00911425"/>
    <w:rsid w:val="00957B77"/>
    <w:rsid w:val="009A3EE4"/>
    <w:rsid w:val="00A03FA6"/>
    <w:rsid w:val="00A0413A"/>
    <w:rsid w:val="00A40919"/>
    <w:rsid w:val="00A452D1"/>
    <w:rsid w:val="00A74C38"/>
    <w:rsid w:val="00A877FB"/>
    <w:rsid w:val="00AD0653"/>
    <w:rsid w:val="00B3020B"/>
    <w:rsid w:val="00B65040"/>
    <w:rsid w:val="00B75F2B"/>
    <w:rsid w:val="00B8225C"/>
    <w:rsid w:val="00B86FDF"/>
    <w:rsid w:val="00BB4A7F"/>
    <w:rsid w:val="00BE6C38"/>
    <w:rsid w:val="00BF1871"/>
    <w:rsid w:val="00C60561"/>
    <w:rsid w:val="00CE3F29"/>
    <w:rsid w:val="00D05D3D"/>
    <w:rsid w:val="00D612CB"/>
    <w:rsid w:val="00DF6673"/>
    <w:rsid w:val="00E51D74"/>
    <w:rsid w:val="00EA6342"/>
    <w:rsid w:val="00EE12A7"/>
    <w:rsid w:val="00F121B0"/>
    <w:rsid w:val="00F16189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29EBD-0869-40D7-8E81-B3C80EBFD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9 log sheet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</cp:lastModifiedBy>
  <cp:revision>4</cp:revision>
  <dcterms:created xsi:type="dcterms:W3CDTF">2013-10-01T14:37:00Z</dcterms:created>
  <dcterms:modified xsi:type="dcterms:W3CDTF">2013-10-03T14:37:00Z</dcterms:modified>
</cp:coreProperties>
</file>